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67C5" w:rsidRDefault="00C267C5" w:rsidP="00051020">
      <w:pPr>
        <w:jc w:val="center"/>
        <w:rPr>
          <w:b/>
          <w:sz w:val="72"/>
          <w:szCs w:val="72"/>
        </w:rPr>
      </w:pPr>
      <w:r>
        <w:rPr>
          <w:rFonts w:hint="eastAsia"/>
          <w:b/>
          <w:sz w:val="48"/>
          <w:szCs w:val="48"/>
        </w:rPr>
        <w:t>企业网上申报失业稳岗补贴流程图</w:t>
      </w:r>
    </w:p>
    <w:p w:rsidR="00C267C5" w:rsidRDefault="00C267C5" w:rsidP="00051020">
      <w:pPr>
        <w:jc w:val="center"/>
        <w:rPr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流程图: 可选过程 10" o:spid="_x0000_s1026" type="#_x0000_t176" style="position:absolute;left:0;text-align:left;margin-left:10.95pt;margin-top:4.3pt;width:405pt;height:78.1pt;z-index:2516526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">
            <v:textbox>
              <w:txbxContent>
                <w:p w:rsidR="00C267C5" w:rsidRDefault="00C267C5" w:rsidP="004543BB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6"/>
                      <w:szCs w:val="36"/>
                    </w:rPr>
                    <w:t>登陆自治区社保局网上申报系统</w:t>
                  </w:r>
                </w:p>
              </w:txbxContent>
            </v:textbox>
          </v:shape>
        </w:pict>
      </w:r>
    </w:p>
    <w:p w:rsidR="00C267C5" w:rsidRDefault="00C267C5" w:rsidP="00051020">
      <w:pPr>
        <w:rPr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下箭头 11" o:spid="_x0000_s1027" type="#_x0000_t67" style="position:absolute;left:0;text-align:left;margin-left:205.65pt;margin-top:19.75pt;width:18pt;height:23.4pt;z-index:251653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">
            <v:textbox style="layout-flow:vertical-ideographic"/>
          </v:shape>
        </w:pict>
      </w: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 id="流程图: 可选过程 9" o:spid="_x0000_s1028" type="#_x0000_t176" style="position:absolute;left:0;text-align:left;margin-left:10.95pt;margin-top:12.25pt;width:405pt;height:82.75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">
            <v:textbox>
              <w:txbxContent>
                <w:p w:rsidR="00C267C5" w:rsidRDefault="00C267C5" w:rsidP="00276E4C">
                  <w:pPr>
                    <w:ind w:firstLineChars="750" w:firstLine="31680"/>
                  </w:pPr>
                  <w:r>
                    <w:rPr>
                      <w:rFonts w:hint="eastAsia"/>
                      <w:sz w:val="36"/>
                      <w:szCs w:val="36"/>
                    </w:rPr>
                    <w:t>失业业务申报</w:t>
                  </w:r>
                </w:p>
              </w:txbxContent>
            </v:textbox>
          </v:shape>
        </w:pict>
      </w:r>
    </w:p>
    <w:p w:rsidR="00C267C5" w:rsidRDefault="00C267C5" w:rsidP="00051020">
      <w:pPr>
        <w:rPr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 id="流程图: 可选过程 8" o:spid="_x0000_s1029" type="#_x0000_t176" style="position:absolute;left:0;text-align:left;margin-left:10.95pt;margin-top:24.9pt;width:405pt;height:82.5pt;z-index: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">
            <v:textbox>
              <w:txbxContent>
                <w:p w:rsidR="00C267C5" w:rsidRDefault="00C267C5" w:rsidP="00276E4C">
                  <w:pPr>
                    <w:ind w:firstLineChars="650" w:firstLine="31680"/>
                  </w:pPr>
                  <w:r>
                    <w:rPr>
                      <w:rFonts w:hint="eastAsia"/>
                      <w:sz w:val="36"/>
                      <w:szCs w:val="36"/>
                    </w:rPr>
                    <w:t>失业稳岗补贴申报</w:t>
                  </w:r>
                </w:p>
              </w:txbxContent>
            </v:textbox>
          </v:shape>
        </w:pict>
      </w:r>
      <w:r>
        <w:rPr>
          <w:noProof/>
        </w:rPr>
        <w:pict>
          <v:shape id="下箭头 4" o:spid="_x0000_s1030" type="#_x0000_t67" style="position:absolute;left:0;text-align:left;margin-left:205.65pt;margin-top:1.35pt;width:18pt;height:23.4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">
            <v:textbox style="layout-flow:vertical-ideographic"/>
          </v:shape>
        </w:pict>
      </w:r>
    </w:p>
    <w:p w:rsidR="00C267C5" w:rsidRDefault="00C267C5" w:rsidP="00051020">
      <w:pPr>
        <w:jc w:val="center"/>
        <w:rPr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</w:p>
    <w:p w:rsidR="00C267C5" w:rsidRDefault="00C267C5" w:rsidP="00051020">
      <w:pPr>
        <w:jc w:val="center"/>
        <w:rPr>
          <w:sz w:val="28"/>
          <w:szCs w:val="28"/>
        </w:rPr>
      </w:pPr>
      <w:r>
        <w:rPr>
          <w:noProof/>
        </w:rPr>
        <w:pict>
          <v:shape id="下箭头 3" o:spid="_x0000_s1031" type="#_x0000_t67" style="position:absolute;left:0;text-align:left;margin-left:205.15pt;margin-top:13.9pt;width:18pt;height:23.4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">
            <v:textbox style="layout-flow:vertical-ideographic"/>
          </v:shape>
        </w:pict>
      </w: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 id="流程图: 可选过程 7" o:spid="_x0000_s1032" type="#_x0000_t176" style="position:absolute;left:0;text-align:left;margin-left:11pt;margin-top:6.35pt;width:405pt;height:86.35pt;z-index: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">
            <v:textbox>
              <w:txbxContent>
                <w:p w:rsidR="00C267C5" w:rsidRDefault="00C267C5" w:rsidP="00051020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6"/>
                      <w:szCs w:val="36"/>
                    </w:rPr>
                    <w:t>提交申报表</w:t>
                  </w:r>
                </w:p>
              </w:txbxContent>
            </v:textbox>
          </v:shape>
        </w:pict>
      </w:r>
    </w:p>
    <w:p w:rsidR="00C267C5" w:rsidRDefault="00C267C5" w:rsidP="00051020">
      <w:pPr>
        <w:jc w:val="center"/>
        <w:rPr>
          <w:b/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 id="下箭头 2" o:spid="_x0000_s1033" type="#_x0000_t67" style="position:absolute;left:0;text-align:left;margin-left:207.4pt;margin-top:30.75pt;width:18pt;height:23.4pt;z-index:2516597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">
            <v:textbox style="layout-flow:vertical-ideographic"/>
          </v:shape>
        </w:pict>
      </w: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 id="流程图: 可选过程 6" o:spid="_x0000_s1034" type="#_x0000_t176" style="position:absolute;left:0;text-align:left;margin-left:10.95pt;margin-top:22.85pt;width:405pt;height:74.65pt;z-index:2516608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">
            <v:textbox>
              <w:txbxContent>
                <w:p w:rsidR="00C267C5" w:rsidRDefault="00C267C5" w:rsidP="00276E4C">
                  <w:pPr>
                    <w:ind w:firstLineChars="695" w:firstLine="31680"/>
                  </w:pPr>
                  <w:r>
                    <w:rPr>
                      <w:rFonts w:hint="eastAsia"/>
                      <w:sz w:val="36"/>
                      <w:szCs w:val="36"/>
                    </w:rPr>
                    <w:t>自治区社保局审核</w:t>
                  </w:r>
                </w:p>
              </w:txbxContent>
            </v:textbox>
          </v:shape>
        </w:pict>
      </w:r>
    </w:p>
    <w:p w:rsidR="00C267C5" w:rsidRDefault="00C267C5" w:rsidP="00051020">
      <w:pPr>
        <w:rPr>
          <w:b/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</w:p>
    <w:p w:rsidR="00C267C5" w:rsidRDefault="00C267C5" w:rsidP="00051020">
      <w:pPr>
        <w:rPr>
          <w:sz w:val="28"/>
          <w:szCs w:val="28"/>
        </w:rPr>
      </w:pPr>
      <w:r>
        <w:rPr>
          <w:noProof/>
        </w:rPr>
        <w:pict>
          <v:shape id="流程图: 可选过程 5" o:spid="_x0000_s1035" type="#_x0000_t176" style="position:absolute;left:0;text-align:left;margin-left:10.95pt;margin-top:27.25pt;width:405pt;height:80.95pt;z-index:2516628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">
            <v:textbox>
              <w:txbxContent>
                <w:p w:rsidR="00C267C5" w:rsidRDefault="00C267C5" w:rsidP="004543BB">
                  <w:pPr>
                    <w:jc w:val="center"/>
                    <w:rPr>
                      <w:sz w:val="36"/>
                      <w:szCs w:val="36"/>
                    </w:rPr>
                  </w:pPr>
                  <w:bookmarkStart w:id="0" w:name="_GoBack"/>
                  <w:bookmarkEnd w:id="0"/>
                  <w:r>
                    <w:rPr>
                      <w:rFonts w:hint="eastAsia"/>
                      <w:sz w:val="36"/>
                      <w:szCs w:val="36"/>
                    </w:rPr>
                    <w:t>审核通过后，</w:t>
                  </w:r>
                </w:p>
                <w:p w:rsidR="00C267C5" w:rsidRDefault="00C267C5" w:rsidP="004543BB">
                  <w:pPr>
                    <w:jc w:val="center"/>
                    <w:rPr>
                      <w:sz w:val="36"/>
                      <w:szCs w:val="36"/>
                    </w:rPr>
                  </w:pPr>
                  <w:r>
                    <w:rPr>
                      <w:rFonts w:hint="eastAsia"/>
                      <w:sz w:val="36"/>
                      <w:szCs w:val="36"/>
                    </w:rPr>
                    <w:t>申报材料报自治区社保局失业经办管理处</w:t>
                  </w:r>
                </w:p>
                <w:p w:rsidR="00C267C5" w:rsidRDefault="00C267C5" w:rsidP="00051020">
                  <w:pPr>
                    <w:spacing w:line="440" w:lineRule="exact"/>
                    <w:jc w:val="center"/>
                    <w:rPr>
                      <w:rFonts w:ascii="仿宋_GB2312" w:eastAsia="仿宋_GB2312"/>
                      <w:sz w:val="28"/>
                      <w:szCs w:val="28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下箭头 1" o:spid="_x0000_s1036" type="#_x0000_t67" style="position:absolute;left:0;text-align:left;margin-left:208.25pt;margin-top:3.75pt;width:18pt;height:23.4pt;z-index:2516618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">
            <v:textbox style="layout-flow:vertical-ideographic"/>
          </v:shape>
        </w:pict>
      </w:r>
    </w:p>
    <w:p w:rsidR="00C267C5" w:rsidRDefault="00C267C5" w:rsidP="00051020">
      <w:pPr>
        <w:rPr>
          <w:sz w:val="28"/>
          <w:szCs w:val="28"/>
        </w:rPr>
      </w:pPr>
    </w:p>
    <w:p w:rsidR="00C267C5" w:rsidRPr="00051020" w:rsidRDefault="00C267C5" w:rsidP="009D781A">
      <w:pPr>
        <w:ind w:firstLineChars="445" w:firstLine="31680"/>
        <w:rPr>
          <w:sz w:val="52"/>
        </w:rPr>
      </w:pPr>
    </w:p>
    <w:sectPr w:rsidR="00C267C5" w:rsidRPr="00051020" w:rsidSect="0041383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67C5" w:rsidRDefault="00C267C5" w:rsidP="000F1E42">
      <w:r>
        <w:separator/>
      </w:r>
    </w:p>
  </w:endnote>
  <w:endnote w:type="continuationSeparator" w:id="0">
    <w:p w:rsidR="00C267C5" w:rsidRDefault="00C267C5" w:rsidP="000F1E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7C5" w:rsidRDefault="00C267C5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7C5" w:rsidRDefault="00C267C5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7C5" w:rsidRDefault="00C267C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67C5" w:rsidRDefault="00C267C5" w:rsidP="000F1E42">
      <w:r>
        <w:separator/>
      </w:r>
    </w:p>
  </w:footnote>
  <w:footnote w:type="continuationSeparator" w:id="0">
    <w:p w:rsidR="00C267C5" w:rsidRDefault="00C267C5" w:rsidP="000F1E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7C5" w:rsidRDefault="00C267C5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7C5" w:rsidRDefault="00C267C5" w:rsidP="00276E4C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267C5" w:rsidRDefault="00C267C5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7F1FA9"/>
    <w:multiLevelType w:val="hybridMultilevel"/>
    <w:tmpl w:val="B8866CB0"/>
    <w:lvl w:ilvl="0" w:tplc="D276AE48">
      <w:start w:val="1"/>
      <w:numFmt w:val="bullet"/>
      <w:lvlText w:val=""/>
      <w:lvlJc w:val="left"/>
      <w:pPr>
        <w:ind w:left="2881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3301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372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141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4561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98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01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821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6241" w:hanging="420"/>
      </w:pPr>
      <w:rPr>
        <w:rFonts w:ascii="Wingdings" w:hAnsi="Wingdings" w:hint="default"/>
      </w:rPr>
    </w:lvl>
  </w:abstractNum>
  <w:abstractNum w:abstractNumId="1">
    <w:nsid w:val="48A657B7"/>
    <w:multiLevelType w:val="hybridMultilevel"/>
    <w:tmpl w:val="8B129194"/>
    <w:lvl w:ilvl="0" w:tplc="4948A2A8">
      <w:start w:val="1"/>
      <w:numFmt w:val="bullet"/>
      <w:lvlText w:val=""/>
      <w:lvlJc w:val="left"/>
      <w:pPr>
        <w:ind w:left="410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452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494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36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578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620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62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704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7466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B6018"/>
    <w:rsid w:val="0002070E"/>
    <w:rsid w:val="00051020"/>
    <w:rsid w:val="00077778"/>
    <w:rsid w:val="000D1BCE"/>
    <w:rsid w:val="000F1E42"/>
    <w:rsid w:val="00276E4C"/>
    <w:rsid w:val="003A0591"/>
    <w:rsid w:val="00401248"/>
    <w:rsid w:val="00413836"/>
    <w:rsid w:val="004543BB"/>
    <w:rsid w:val="00502BCE"/>
    <w:rsid w:val="00601591"/>
    <w:rsid w:val="006E180C"/>
    <w:rsid w:val="009D781A"/>
    <w:rsid w:val="00A766AA"/>
    <w:rsid w:val="00AB5E02"/>
    <w:rsid w:val="00B12F11"/>
    <w:rsid w:val="00C267C5"/>
    <w:rsid w:val="00C414BD"/>
    <w:rsid w:val="00D0748E"/>
    <w:rsid w:val="00D105D6"/>
    <w:rsid w:val="00E440FA"/>
    <w:rsid w:val="00E57470"/>
    <w:rsid w:val="00EB60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51020"/>
    <w:pPr>
      <w:widowControl w:val="0"/>
      <w:jc w:val="both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0F1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0F1E42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0F1E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F1E42"/>
    <w:rPr>
      <w:rFonts w:cs="Times New Roman"/>
      <w:sz w:val="18"/>
      <w:szCs w:val="18"/>
    </w:rPr>
  </w:style>
  <w:style w:type="paragraph" w:styleId="ListParagraph">
    <w:name w:val="List Paragraph"/>
    <w:basedOn w:val="Normal"/>
    <w:uiPriority w:val="99"/>
    <w:qFormat/>
    <w:rsid w:val="000F1E42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905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36</TotalTime>
  <Pages>1</Pages>
  <Words>7</Words>
  <Characters>40</Characters>
  <Application>Microsoft Office Outlook</Application>
  <DocSecurity>0</DocSecurity>
  <Lines>0</Lines>
  <Paragraphs>0</Paragraphs>
  <ScaleCrop>false</ScaleCrop>
  <Company>MS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失业保险经办管理处-张定</dc:creator>
  <cp:keywords/>
  <dc:description/>
  <cp:lastModifiedBy>失业保险经办管理处-刘振乾</cp:lastModifiedBy>
  <cp:revision>8</cp:revision>
  <dcterms:created xsi:type="dcterms:W3CDTF">2017-06-07T09:16:00Z</dcterms:created>
  <dcterms:modified xsi:type="dcterms:W3CDTF">2017-06-15T09:04:00Z</dcterms:modified>
</cp:coreProperties>
</file>